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459" w:rsidRPr="00246B44" w:rsidRDefault="005E7459" w:rsidP="00F20C09">
      <w:pPr>
        <w:pStyle w:val="Heading1"/>
        <w:jc w:val="both"/>
        <w:rPr>
          <w:color w:val="auto"/>
        </w:rPr>
      </w:pPr>
    </w:p>
    <w:tbl>
      <w:tblPr>
        <w:tblpPr w:leftFromText="180" w:rightFromText="180" w:vertAnchor="page" w:horzAnchor="margin" w:tblpY="2825"/>
        <w:tblW w:w="10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713"/>
        <w:gridCol w:w="5568"/>
      </w:tblGrid>
      <w:tr w:rsidR="005E7459" w:rsidRPr="00402222" w:rsidTr="0075760B">
        <w:tc>
          <w:tcPr>
            <w:tcW w:w="4713" w:type="dxa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7459" w:rsidRPr="00402222" w:rsidRDefault="005E7459" w:rsidP="00F20C09">
            <w:pPr>
              <w:ind w:firstLine="0"/>
              <w:rPr>
                <w:rFonts w:ascii="Times New Roman" w:hAnsi="Times New Roman"/>
              </w:rPr>
            </w:pPr>
            <w:r w:rsidRPr="00402222">
              <w:rPr>
                <w:rFonts w:ascii="Times New Roman" w:hAnsi="Times New Roman"/>
              </w:rPr>
              <w:t>«СОГЛАСОВАНО»</w:t>
            </w:r>
            <w:r w:rsidRPr="00402222">
              <w:rPr>
                <w:rFonts w:ascii="Times New Roman" w:hAnsi="Times New Roman"/>
              </w:rPr>
              <w:br/>
              <w:t>педагоги</w:t>
            </w:r>
            <w:r>
              <w:rPr>
                <w:rFonts w:ascii="Times New Roman" w:hAnsi="Times New Roman"/>
              </w:rPr>
              <w:t>ческим советом</w:t>
            </w:r>
            <w:r>
              <w:rPr>
                <w:rFonts w:ascii="Times New Roman" w:hAnsi="Times New Roman"/>
              </w:rPr>
              <w:br/>
              <w:t>(протокол от 01.08</w:t>
            </w:r>
            <w:r w:rsidRPr="00402222">
              <w:rPr>
                <w:rFonts w:ascii="Times New Roman" w:hAnsi="Times New Roman"/>
              </w:rPr>
              <w:t>.202</w:t>
            </w:r>
            <w:r>
              <w:rPr>
                <w:rFonts w:ascii="Times New Roman" w:hAnsi="Times New Roman"/>
              </w:rPr>
              <w:t>5 года августа № 6</w:t>
            </w:r>
            <w:r w:rsidRPr="00402222">
              <w:rPr>
                <w:rFonts w:ascii="Times New Roman" w:hAnsi="Times New Roman"/>
              </w:rPr>
              <w:t>)</w:t>
            </w:r>
          </w:p>
        </w:tc>
        <w:tc>
          <w:tcPr>
            <w:tcW w:w="5568" w:type="dxa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7459" w:rsidRPr="00402222" w:rsidRDefault="005E7459" w:rsidP="00F20C09">
            <w:pPr>
              <w:ind w:firstLine="0"/>
              <w:rPr>
                <w:rFonts w:ascii="Times New Roman" w:hAnsi="Times New Roman"/>
              </w:rPr>
            </w:pPr>
            <w:r w:rsidRPr="00402222">
              <w:rPr>
                <w:rFonts w:ascii="Times New Roman" w:hAnsi="Times New Roman"/>
              </w:rPr>
              <w:t>«УТВЕРЖДЕНО»</w:t>
            </w:r>
            <w:r w:rsidRPr="00402222">
              <w:rPr>
                <w:rFonts w:ascii="Times New Roman" w:hAnsi="Times New Roman"/>
              </w:rPr>
              <w:br/>
              <w:t xml:space="preserve"> приказом директора МКОУ Филин</w:t>
            </w:r>
            <w:r>
              <w:rPr>
                <w:rFonts w:ascii="Times New Roman" w:hAnsi="Times New Roman"/>
              </w:rPr>
              <w:t>ской ОШ</w:t>
            </w:r>
            <w:r>
              <w:rPr>
                <w:rFonts w:ascii="Times New Roman" w:hAnsi="Times New Roman"/>
              </w:rPr>
              <w:br/>
              <w:t xml:space="preserve"> от 21.08.2025 г. № 37-1</w:t>
            </w:r>
          </w:p>
          <w:p w:rsidR="005E7459" w:rsidRPr="00402222" w:rsidRDefault="005E7459" w:rsidP="0075760B">
            <w:pPr>
              <w:rPr>
                <w:rFonts w:ascii="Times New Roman" w:hAnsi="Times New Roman"/>
              </w:rPr>
            </w:pPr>
          </w:p>
        </w:tc>
      </w:tr>
    </w:tbl>
    <w:p w:rsidR="005E7459" w:rsidRDefault="005E7459" w:rsidP="00F20C09">
      <w:pPr>
        <w:ind w:firstLine="0"/>
        <w:rPr>
          <w:rFonts w:ascii="Times New Roman" w:hAnsi="Times New Roman"/>
          <w:b/>
        </w:rPr>
      </w:pPr>
      <w:r w:rsidRPr="00B673C9">
        <w:rPr>
          <w:rFonts w:ascii="Times New Roman" w:hAnsi="Times New Roman"/>
          <w:b/>
        </w:rPr>
        <w:t>МУНИЦИПАЛЬНОЕ КАЗЁННОЕ ОБЩЕОБРАЗОВАТЕЛЬНОЕ УЧРЕЖДЕНИЕ ФИЛИНСКАЯ ОСНОВНАЯ ШКОЛА КУМЫЛЖЕНСКОГО МУНИЦИПАЛЬНОГО РАЙОНА ВОЛГОГРАДСКОЙ ОБЛАСТИ (МКОУ ФИЛИНСКАЯ ОШ)</w:t>
      </w:r>
    </w:p>
    <w:p w:rsidR="005E7459" w:rsidRPr="00B673C9" w:rsidRDefault="005E7459" w:rsidP="00F20C09">
      <w:pPr>
        <w:jc w:val="center"/>
        <w:rPr>
          <w:b/>
        </w:rPr>
      </w:pPr>
    </w:p>
    <w:p w:rsidR="005E7459" w:rsidRDefault="005E7459"/>
    <w:p w:rsidR="005E7459" w:rsidRDefault="005E7459">
      <w:pPr>
        <w:pStyle w:val="Heading1"/>
      </w:pPr>
      <w:r>
        <w:t>Перечень персональных данных,</w:t>
      </w:r>
      <w:r>
        <w:br/>
        <w:t>обрабатываемых оператором в процессе осуществл</w:t>
      </w:r>
      <w:bookmarkStart w:id="0" w:name="_GoBack"/>
      <w:bookmarkEnd w:id="0"/>
      <w:r>
        <w:t>ения своей деятельности в связи с реализацией трудовых отношений</w:t>
      </w:r>
    </w:p>
    <w:p w:rsidR="005E7459" w:rsidRDefault="005E7459"/>
    <w:p w:rsidR="005E7459" w:rsidRDefault="005E7459">
      <w:r>
        <w:t>В настоящий Перечень включаются следующие персональные данные, обрабатываемые в МКОУ Филинской ОШ  в связи с реализацией трудовых отношений:</w:t>
      </w:r>
    </w:p>
    <w:p w:rsidR="005E7459" w:rsidRDefault="005E7459">
      <w:r>
        <w:t>1) фамилия, имя, отчество;</w:t>
      </w:r>
    </w:p>
    <w:p w:rsidR="005E7459" w:rsidRDefault="005E7459">
      <w:r>
        <w:t>2) пол;</w:t>
      </w:r>
    </w:p>
    <w:p w:rsidR="005E7459" w:rsidRDefault="005E7459">
      <w:r>
        <w:t>3) гражданство;</w:t>
      </w:r>
    </w:p>
    <w:p w:rsidR="005E7459" w:rsidRDefault="005E7459">
      <w:r>
        <w:t>4) национальность;</w:t>
      </w:r>
    </w:p>
    <w:p w:rsidR="005E7459" w:rsidRDefault="005E7459">
      <w:r>
        <w:t>5) дата (число, месяц, год) и место рождения (страна, республика, край, область, район, город, поселок, деревня, иной населенный пункт);</w:t>
      </w:r>
    </w:p>
    <w:p w:rsidR="005E7459" w:rsidRDefault="005E7459">
      <w:r>
        <w:t>6) адрес места проживания (почтовый индекс, страна, республика, край, область, район, город, поселок, деревня, иной населенный пункт, улица, дом, корпус, квартира);</w:t>
      </w:r>
    </w:p>
    <w:p w:rsidR="005E7459" w:rsidRDefault="005E7459">
      <w:r>
        <w:t>7) сведения о регистрации по месту жительства или пребывания (почтовый индекс, страна, республика, край, область, район, город, поселок, деревня, иной населенный пункт, улица, дом, корпус, квартира);</w:t>
      </w:r>
    </w:p>
    <w:p w:rsidR="005E7459" w:rsidRDefault="005E7459">
      <w:r>
        <w:t>8) номера телефонов (домашний, мобильный, рабочий), адрес электронной почты;</w:t>
      </w:r>
    </w:p>
    <w:p w:rsidR="005E7459" w:rsidRDefault="005E7459">
      <w:r>
        <w:t>9) замещаемая должность;</w:t>
      </w:r>
    </w:p>
    <w:p w:rsidR="005E7459" w:rsidRDefault="005E7459">
      <w:r>
        <w:t>10) сведения о трудовой деятельности (наименования организаций (органов) и занимаемых должностей, продолжительность работы (службы) в этих организациях (органах));</w:t>
      </w:r>
    </w:p>
    <w:p w:rsidR="005E7459" w:rsidRDefault="005E7459">
      <w:r>
        <w:t>11) идентификационный номер налогоплательщика (дата (число, месяц, год) и место постановки на учет, дата (число, месяц, год) выдачи свидетельства);</w:t>
      </w:r>
    </w:p>
    <w:p w:rsidR="005E7459" w:rsidRDefault="005E7459">
      <w:r>
        <w:t>12) данные документа, подтверждающего регистрацию в системе индивидуального (персонифицированного) учета, в том числе в форме электронного документа;</w:t>
      </w:r>
    </w:p>
    <w:p w:rsidR="005E7459" w:rsidRDefault="005E7459">
      <w:r>
        <w:t>13) данные полиса обязательного медицинского страхования;</w:t>
      </w:r>
    </w:p>
    <w:p w:rsidR="005E7459" w:rsidRDefault="005E7459">
      <w:r>
        <w:t>14) данные паспорта или иного удостоверяющего личность документа;</w:t>
      </w:r>
    </w:p>
    <w:p w:rsidR="005E7459" w:rsidRDefault="005E7459">
      <w:r>
        <w:t>15) данные паспорта, удостоверяющего личность гражданина Российской Федерации за пределами территории Российской Федерации;</w:t>
      </w:r>
    </w:p>
    <w:p w:rsidR="005E7459" w:rsidRDefault="005E7459">
      <w:r>
        <w:t>16) данные трудовой книжки, вкладыша в трудовую книжку;</w:t>
      </w:r>
    </w:p>
    <w:p w:rsidR="005E7459" w:rsidRDefault="005E7459">
      <w:r>
        <w:t>17) сведения о воинском учете (серия, номер, дата (число, месяц, год) выдачи, наименование органа, выдавшего военный билет, военно-учетная специальность, воинское звание, данные о принятии/снятии на (с) учет(а), о прохождении военной службы, о пребывании в запасе, о медицинском освидетельствовании и прививках);</w:t>
      </w:r>
    </w:p>
    <w:p w:rsidR="005E7459" w:rsidRDefault="005E7459">
      <w:r>
        <w:t>18) сведения об образовании (наименование образовательной организации, дата (число, месяц, год) окончания, специальность и квалификация, ученая степень, звание, реквизиты документа об образовании и о квалификации);</w:t>
      </w:r>
    </w:p>
    <w:p w:rsidR="005E7459" w:rsidRDefault="005E7459">
      <w:r>
        <w:t>19) сведения о получении дополнительного профессионального образования (дата (число, месяц, год), место, программа, реквизиты документов, выданных по результатам);</w:t>
      </w:r>
    </w:p>
    <w:p w:rsidR="005E7459" w:rsidRDefault="005E7459">
      <w:r>
        <w:t>20) сведения о владении иностранными языками (иностранный язык, уровень владения);</w:t>
      </w:r>
    </w:p>
    <w:p w:rsidR="005E7459" w:rsidRDefault="005E7459">
      <w:r>
        <w:t>21) сведения о судимости (наличие (отсутствие) судимости, дата (число, месяц, год) привлечения к уголовной ответственности (снятия или погашения судимости), статья);</w:t>
      </w:r>
    </w:p>
    <w:p w:rsidR="005E7459" w:rsidRDefault="005E7459">
      <w:r>
        <w:t>22) сведения о дееспособности (реквизиты документа, устанавливающие опеку (попечительство), основания ограничения в дееспособности, реквизиты решения суда);</w:t>
      </w:r>
    </w:p>
    <w:p w:rsidR="005E7459" w:rsidRDefault="005E7459">
      <w:r>
        <w:t>23) сведения об участии в управлении хозяйствующим субъектом (за исключением жилищного, жилищно-строительного, гаражного кооперативов, садоводческого, огороднического, дачного потребительских кооперативов, товарищества собственников недвижимости и профсоюза, зарегистрированного в установленном порядке), занятии предпринимательской деятельностью;</w:t>
      </w:r>
    </w:p>
    <w:p w:rsidR="005E7459" w:rsidRDefault="005E7459">
      <w:r>
        <w:t>24) сведения, содержащиеся в медицинском заключении установленной формы об отсутствии у гражданина заболевания, препятствующего поступлению на гражданскую службу или ее прохождению (наличие (отсутствие) заболевания, форма заболевания);</w:t>
      </w:r>
    </w:p>
    <w:p w:rsidR="005E7459" w:rsidRDefault="005E7459">
      <w:r>
        <w:t>25) сведения о наградах, иных поощрениях и знаках отличия (название награды, поощрения, знака отличия, дата (число, месяц, год) присвоения, реквизиты документа о награждении или поощрении);</w:t>
      </w:r>
    </w:p>
    <w:p w:rsidR="005E7459" w:rsidRDefault="005E7459">
      <w:r>
        <w:t>26) сведения о дисциплинарных взысканиях;</w:t>
      </w:r>
    </w:p>
    <w:p w:rsidR="005E7459" w:rsidRDefault="005E7459">
      <w:r>
        <w:t>27) сведения, содержащиеся в материалах служебных проверок;</w:t>
      </w:r>
    </w:p>
    <w:p w:rsidR="005E7459" w:rsidRDefault="005E7459">
      <w:r>
        <w:t>28) сведения о семейном положении (состояние в браке (холост (не замужем), женат (замужем), повторно женат (замужем), разведен(а), вдовец (вдова), с какого времени в браке, с какого времени в разводе, количество браков, состав семьи, реквизиты свидетельства о заключении брака);</w:t>
      </w:r>
    </w:p>
    <w:p w:rsidR="005E7459" w:rsidRDefault="005E7459">
      <w:r>
        <w:t>29) сведения о близких родственниках, свойственниках (степень родства, фамилия, имя, отчество, дата (число, месяц, год) и место рождения, место и адрес работы (службы), адрес места жительства, сведения о регистрации по месту жительства или пребывания);</w:t>
      </w:r>
    </w:p>
    <w:p w:rsidR="005E7459" w:rsidRDefault="005E7459">
      <w:r>
        <w:t>30) сведения, содержащиеся в справках о доходах, расходах, об имуществе и обязательствах имущественного характера;</w:t>
      </w:r>
    </w:p>
    <w:p w:rsidR="005E7459" w:rsidRDefault="005E7459">
      <w:r>
        <w:t>31) номер расчетного счета;</w:t>
      </w:r>
    </w:p>
    <w:p w:rsidR="005E7459" w:rsidRDefault="005E7459">
      <w:r>
        <w:t>32) информация об оформленных допусках к государственной тайне;</w:t>
      </w:r>
    </w:p>
    <w:p w:rsidR="005E7459" w:rsidRDefault="005E7459">
      <w:r>
        <w:t>33) фотографии;</w:t>
      </w:r>
    </w:p>
    <w:p w:rsidR="005E7459" w:rsidRDefault="005E7459">
      <w:r>
        <w:t>34) [</w:t>
      </w:r>
      <w:r>
        <w:rPr>
          <w:rStyle w:val="a"/>
          <w:bCs/>
        </w:rPr>
        <w:t>иные сведения</w:t>
      </w:r>
      <w:r>
        <w:t>].</w:t>
      </w:r>
    </w:p>
    <w:p w:rsidR="005E7459" w:rsidRDefault="005E7459"/>
    <w:sectPr w:rsidR="005E7459" w:rsidSect="00E67207">
      <w:headerReference w:type="default" r:id="rId7"/>
      <w:footerReference w:type="default" r:id="rId8"/>
      <w:pgSz w:w="11900" w:h="16800"/>
      <w:pgMar w:top="1440" w:right="800" w:bottom="1440" w:left="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7459" w:rsidRDefault="005E7459">
      <w:r>
        <w:separator/>
      </w:r>
    </w:p>
  </w:endnote>
  <w:endnote w:type="continuationSeparator" w:id="0">
    <w:p w:rsidR="005E7459" w:rsidRDefault="005E74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7459" w:rsidRDefault="005E7459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7459" w:rsidRDefault="005E7459">
      <w:r>
        <w:separator/>
      </w:r>
    </w:p>
  </w:footnote>
  <w:footnote w:type="continuationSeparator" w:id="0">
    <w:p w:rsidR="005E7459" w:rsidRDefault="005E74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7459" w:rsidRDefault="005E7459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46B44"/>
    <w:rsid w:val="001910E9"/>
    <w:rsid w:val="00246B44"/>
    <w:rsid w:val="00402222"/>
    <w:rsid w:val="005E7459"/>
    <w:rsid w:val="0075760B"/>
    <w:rsid w:val="008372A8"/>
    <w:rsid w:val="009B32C2"/>
    <w:rsid w:val="00B673C9"/>
    <w:rsid w:val="00E67207"/>
    <w:rsid w:val="00F20C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7207"/>
    <w:pPr>
      <w:widowControl w:val="0"/>
      <w:autoSpaceDE w:val="0"/>
      <w:autoSpaceDN w:val="0"/>
      <w:adjustRightInd w:val="0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67207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67207"/>
    <w:rPr>
      <w:rFonts w:ascii="Calibri Light" w:hAnsi="Calibri Light" w:cs="Times New Roman"/>
      <w:b/>
      <w:bCs/>
      <w:kern w:val="32"/>
      <w:sz w:val="32"/>
      <w:szCs w:val="32"/>
    </w:rPr>
  </w:style>
  <w:style w:type="character" w:customStyle="1" w:styleId="a">
    <w:name w:val="Цветовое выделение"/>
    <w:uiPriority w:val="99"/>
    <w:rsid w:val="00E67207"/>
    <w:rPr>
      <w:b/>
      <w:color w:val="26282F"/>
    </w:rPr>
  </w:style>
  <w:style w:type="character" w:customStyle="1" w:styleId="a0">
    <w:name w:val="Гипертекстовая ссылка"/>
    <w:basedOn w:val="a"/>
    <w:uiPriority w:val="99"/>
    <w:rsid w:val="00E67207"/>
    <w:rPr>
      <w:rFonts w:cs="Times New Roman"/>
      <w:color w:val="106BBE"/>
    </w:rPr>
  </w:style>
  <w:style w:type="paragraph" w:customStyle="1" w:styleId="a1">
    <w:name w:val="Нормальный (таблица)"/>
    <w:basedOn w:val="Normal"/>
    <w:next w:val="Normal"/>
    <w:uiPriority w:val="99"/>
    <w:rsid w:val="00E67207"/>
    <w:pPr>
      <w:ind w:firstLine="0"/>
    </w:pPr>
  </w:style>
  <w:style w:type="paragraph" w:customStyle="1" w:styleId="a2">
    <w:name w:val="Прижатый влево"/>
    <w:basedOn w:val="Normal"/>
    <w:next w:val="Normal"/>
    <w:uiPriority w:val="99"/>
    <w:rsid w:val="00E67207"/>
    <w:pPr>
      <w:ind w:firstLine="0"/>
      <w:jc w:val="left"/>
    </w:pPr>
  </w:style>
  <w:style w:type="character" w:customStyle="1" w:styleId="a3">
    <w:name w:val="Цветовое выделение для Текст"/>
    <w:uiPriority w:val="99"/>
    <w:rsid w:val="00E67207"/>
    <w:rPr>
      <w:rFonts w:ascii="Times New Roman CYR" w:hAnsi="Times New Roman CYR"/>
    </w:rPr>
  </w:style>
  <w:style w:type="paragraph" w:styleId="Header">
    <w:name w:val="header"/>
    <w:basedOn w:val="Normal"/>
    <w:link w:val="HeaderChar"/>
    <w:uiPriority w:val="99"/>
    <w:rsid w:val="00E67207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67207"/>
    <w:rPr>
      <w:rFonts w:ascii="Times New Roman CYR" w:hAnsi="Times New Roman CYR" w:cs="Times New Roman CYR"/>
      <w:sz w:val="24"/>
      <w:szCs w:val="24"/>
    </w:rPr>
  </w:style>
  <w:style w:type="paragraph" w:styleId="Footer">
    <w:name w:val="footer"/>
    <w:basedOn w:val="Normal"/>
    <w:link w:val="FooterChar"/>
    <w:uiPriority w:val="99"/>
    <w:rsid w:val="00E67207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E67207"/>
    <w:rPr>
      <w:rFonts w:ascii="Times New Roman CYR" w:hAnsi="Times New Roman CYR" w:cs="Times New Roman CYR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715</Words>
  <Characters>4076</Characters>
  <Application>Microsoft Office Outlook</Application>
  <DocSecurity>0</DocSecurity>
  <Lines>0</Lines>
  <Paragraphs>0</Paragraphs>
  <ScaleCrop>false</ScaleCrop>
  <Company>НПП "Гарант-Сервис"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</dc:title>
  <dc:subject/>
  <dc:creator>НПП "Гарант-Сервис"</dc:creator>
  <cp:keywords/>
  <dc:description>Документ экспортирован из системы ГАРАНТ</dc:description>
  <cp:lastModifiedBy>Ольга</cp:lastModifiedBy>
  <cp:revision>2</cp:revision>
  <dcterms:created xsi:type="dcterms:W3CDTF">2025-09-23T11:09:00Z</dcterms:created>
  <dcterms:modified xsi:type="dcterms:W3CDTF">2025-09-23T11:09:00Z</dcterms:modified>
</cp:coreProperties>
</file>